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DE3" w:rsidRDefault="007877BA" w:rsidP="007877BA">
      <w:pPr>
        <w:pStyle w:val="Tittel"/>
      </w:pPr>
      <w:r>
        <w:t>Kretsstyremøte 16. januar 2014</w:t>
      </w:r>
    </w:p>
    <w:p w:rsidR="007877BA" w:rsidRDefault="007877BA" w:rsidP="006000D1"/>
    <w:p w:rsidR="007877BA" w:rsidRDefault="007877BA" w:rsidP="006000D1">
      <w:r>
        <w:t>Tilstede; Einar, Kim, Anne, Bjørn Erik og Nils-Fredrik</w:t>
      </w:r>
    </w:p>
    <w:p w:rsidR="007877BA" w:rsidRDefault="007877BA" w:rsidP="006000D1"/>
    <w:p w:rsidR="007877BA" w:rsidRDefault="007877BA" w:rsidP="007877BA">
      <w:pPr>
        <w:pStyle w:val="Listeavsnitt"/>
        <w:numPr>
          <w:ilvl w:val="0"/>
          <w:numId w:val="15"/>
        </w:numPr>
      </w:pPr>
      <w:r>
        <w:t>Årsmøte;</w:t>
      </w:r>
    </w:p>
    <w:p w:rsidR="007877BA" w:rsidRDefault="007877BA" w:rsidP="007877BA">
      <w:pPr>
        <w:pStyle w:val="Listeavsnitt"/>
        <w:numPr>
          <w:ilvl w:val="1"/>
          <w:numId w:val="15"/>
        </w:numPr>
      </w:pPr>
      <w:r>
        <w:t>Rapporter</w:t>
      </w:r>
    </w:p>
    <w:p w:rsidR="007877BA" w:rsidRDefault="007877BA" w:rsidP="007877BA">
      <w:pPr>
        <w:pStyle w:val="Listeavsnitt"/>
        <w:numPr>
          <w:ilvl w:val="2"/>
          <w:numId w:val="15"/>
        </w:numPr>
      </w:pPr>
      <w:r>
        <w:t>Minne om rapporter kanoer og tau; N-F</w:t>
      </w:r>
    </w:p>
    <w:p w:rsidR="007877BA" w:rsidRDefault="007877BA" w:rsidP="007877BA">
      <w:pPr>
        <w:pStyle w:val="Listeavsnitt"/>
        <w:numPr>
          <w:ilvl w:val="2"/>
          <w:numId w:val="15"/>
        </w:numPr>
      </w:pPr>
      <w:r>
        <w:t xml:space="preserve">Årsmeldingen; Anne lager forslag </w:t>
      </w:r>
    </w:p>
    <w:p w:rsidR="007877BA" w:rsidRDefault="007877BA" w:rsidP="007877BA">
      <w:pPr>
        <w:pStyle w:val="Listeavsnitt"/>
        <w:numPr>
          <w:ilvl w:val="1"/>
          <w:numId w:val="15"/>
        </w:numPr>
      </w:pPr>
      <w:r>
        <w:t>Speiderting og valg ellers</w:t>
      </w:r>
    </w:p>
    <w:p w:rsidR="003648C7" w:rsidRDefault="003648C7" w:rsidP="003648C7">
      <w:pPr>
        <w:pStyle w:val="Listeavsnitt"/>
        <w:numPr>
          <w:ilvl w:val="2"/>
          <w:numId w:val="15"/>
        </w:numPr>
      </w:pPr>
      <w:r>
        <w:t>Kretsen har under 300 medlemmer, dvs. 1 representant til Speidertinget m vara, i tillegg til kretsleder (visekretsleder som vara)</w:t>
      </w:r>
    </w:p>
    <w:p w:rsidR="000361D9" w:rsidRPr="005130DD" w:rsidRDefault="000361D9" w:rsidP="000361D9">
      <w:pPr>
        <w:pStyle w:val="Listeavsnitt"/>
        <w:numPr>
          <w:ilvl w:val="3"/>
          <w:numId w:val="15"/>
        </w:numPr>
        <w:rPr>
          <w:sz w:val="28"/>
        </w:rPr>
      </w:pPr>
      <w:r w:rsidRPr="005130DD">
        <w:rPr>
          <w:rFonts w:ascii="Georgia" w:hAnsi="Georgia"/>
          <w:sz w:val="22"/>
          <w:szCs w:val="20"/>
        </w:rPr>
        <w:t>Ingen gruppe kan ha mer enn en av de valgte representantene. Dersom kretser/korps kan velge 2 eller flere representanter, skal minst én av representantene være 25 år eller yngre ved utgangen av det kalenderåret speidertinget møtes.</w:t>
      </w:r>
    </w:p>
    <w:p w:rsidR="003648C7" w:rsidRDefault="003648C7" w:rsidP="003648C7">
      <w:pPr>
        <w:pStyle w:val="Listeavsnitt"/>
        <w:numPr>
          <w:ilvl w:val="2"/>
          <w:numId w:val="15"/>
        </w:numPr>
      </w:pPr>
      <w:r>
        <w:t>Styremedlem, varamedlem og kretsleder</w:t>
      </w:r>
    </w:p>
    <w:p w:rsidR="003648C7" w:rsidRDefault="003648C7" w:rsidP="003648C7">
      <w:pPr>
        <w:pStyle w:val="Listeavsnitt"/>
        <w:numPr>
          <w:ilvl w:val="2"/>
          <w:numId w:val="15"/>
        </w:numPr>
      </w:pPr>
      <w:r>
        <w:t>Revisor (Anne forespør)</w:t>
      </w:r>
    </w:p>
    <w:p w:rsidR="003648C7" w:rsidRDefault="003648C7" w:rsidP="003648C7">
      <w:pPr>
        <w:pStyle w:val="Listeavsnitt"/>
        <w:numPr>
          <w:ilvl w:val="2"/>
          <w:numId w:val="15"/>
        </w:numPr>
      </w:pPr>
      <w:r>
        <w:t>Valgkomite (Tradisjonelt…)</w:t>
      </w:r>
    </w:p>
    <w:p w:rsidR="003648C7" w:rsidRDefault="003648C7" w:rsidP="003648C7">
      <w:pPr>
        <w:pStyle w:val="Listeavsnitt"/>
        <w:numPr>
          <w:ilvl w:val="2"/>
          <w:numId w:val="15"/>
        </w:numPr>
      </w:pPr>
      <w:r>
        <w:t>Speiderforum og Roverforum</w:t>
      </w:r>
    </w:p>
    <w:p w:rsidR="007877BA" w:rsidRDefault="007877BA" w:rsidP="007877BA">
      <w:pPr>
        <w:pStyle w:val="Listeavsnitt"/>
        <w:numPr>
          <w:ilvl w:val="1"/>
          <w:numId w:val="15"/>
        </w:numPr>
      </w:pPr>
      <w:r>
        <w:t>Økonomi</w:t>
      </w:r>
    </w:p>
    <w:p w:rsidR="003648C7" w:rsidRDefault="003648C7" w:rsidP="003648C7">
      <w:pPr>
        <w:pStyle w:val="Listeavsnitt"/>
        <w:numPr>
          <w:ilvl w:val="2"/>
          <w:numId w:val="15"/>
        </w:numPr>
      </w:pPr>
      <w:r>
        <w:t>Kontoutskriften tyder på at vi har kommet godt i havn i år og at driftskontoen går i pluss med ca 20.000,- noe som kommer godt med i et Speidertingår.</w:t>
      </w:r>
    </w:p>
    <w:p w:rsidR="003648C7" w:rsidRDefault="003648C7" w:rsidP="003648C7">
      <w:pPr>
        <w:pStyle w:val="Listeavsnitt"/>
        <w:numPr>
          <w:ilvl w:val="2"/>
          <w:numId w:val="15"/>
        </w:numPr>
      </w:pPr>
      <w:r>
        <w:t>Vi har noe utestående reiseregninger fra Toppledersamling m.m. som kan komme inn, og har ikke dobbelsjekket om alle regninger vi har fått fra JOTA/JOTI er betalt.</w:t>
      </w:r>
    </w:p>
    <w:p w:rsidR="003648C7" w:rsidRDefault="003648C7" w:rsidP="003648C7">
      <w:pPr>
        <w:pStyle w:val="Listeavsnitt"/>
        <w:numPr>
          <w:ilvl w:val="2"/>
          <w:numId w:val="15"/>
        </w:numPr>
      </w:pPr>
      <w:r>
        <w:t>Lederfondet er gått noe ned, som forventet, men styret kommer antagelig til å foreslå at Vestre Totens restmidler settes inn som tilskudd til denne kontoen i forbindelse med at gruppa legges ned.</w:t>
      </w:r>
    </w:p>
    <w:p w:rsidR="003648C7" w:rsidRDefault="003648C7" w:rsidP="003648C7">
      <w:pPr>
        <w:pStyle w:val="Listeavsnitt"/>
        <w:numPr>
          <w:ilvl w:val="2"/>
          <w:numId w:val="15"/>
        </w:numPr>
      </w:pPr>
      <w:r>
        <w:t>Oppsett og klargjøring av regnskapet til utsendelse</w:t>
      </w:r>
      <w:r w:rsidR="000361D9">
        <w:t xml:space="preserve"> ordnes av Thore og Einar. N-F ordner kontakt, sender gamle fila til Einar.</w:t>
      </w:r>
    </w:p>
    <w:p w:rsidR="007877BA" w:rsidRDefault="000361D9" w:rsidP="007877BA">
      <w:pPr>
        <w:pStyle w:val="Listeavsnitt"/>
        <w:numPr>
          <w:ilvl w:val="1"/>
          <w:numId w:val="15"/>
        </w:numPr>
      </w:pPr>
      <w:r>
        <w:t>Besøk fra Speiderstyret/annet program</w:t>
      </w:r>
    </w:p>
    <w:p w:rsidR="002D67C6" w:rsidRDefault="002D67C6" w:rsidP="002D67C6">
      <w:pPr>
        <w:pStyle w:val="Listeavsnitt"/>
        <w:numPr>
          <w:ilvl w:val="2"/>
          <w:numId w:val="15"/>
        </w:numPr>
      </w:pPr>
      <w:r>
        <w:t>Thea var her i fjor, i år tar vi en økt med høringsutkastet til Speiderloven i direkte tilknytning til årsmøtet.</w:t>
      </w:r>
    </w:p>
    <w:p w:rsidR="007877BA" w:rsidRDefault="007877BA" w:rsidP="007877BA">
      <w:pPr>
        <w:pStyle w:val="Listeavsnitt"/>
        <w:numPr>
          <w:ilvl w:val="1"/>
          <w:numId w:val="15"/>
        </w:numPr>
      </w:pPr>
      <w:r>
        <w:t>Bespisning</w:t>
      </w:r>
    </w:p>
    <w:p w:rsidR="002D67C6" w:rsidRDefault="002D67C6" w:rsidP="002D67C6">
      <w:pPr>
        <w:pStyle w:val="Listeavsnitt"/>
        <w:numPr>
          <w:ilvl w:val="2"/>
          <w:numId w:val="15"/>
        </w:numPr>
      </w:pPr>
      <w:r>
        <w:t>Gryte e.l., kringle, drikke, kaffe. Anne sjekker</w:t>
      </w:r>
    </w:p>
    <w:p w:rsidR="000361D9" w:rsidRDefault="007877BA" w:rsidP="000361D9">
      <w:pPr>
        <w:pStyle w:val="Listeavsnitt"/>
        <w:numPr>
          <w:ilvl w:val="1"/>
          <w:numId w:val="15"/>
        </w:numPr>
      </w:pPr>
      <w:r>
        <w:t>Endelig innkalling med saker</w:t>
      </w:r>
      <w:r w:rsidR="002D67C6">
        <w:t>; Sendes uke 4 av Nils-Fredrik</w:t>
      </w:r>
    </w:p>
    <w:p w:rsidR="000361D9" w:rsidRPr="005130DD" w:rsidRDefault="000361D9" w:rsidP="000361D9">
      <w:pPr>
        <w:pStyle w:val="Listeavsnitt"/>
        <w:widowControl w:val="0"/>
        <w:numPr>
          <w:ilvl w:val="2"/>
          <w:numId w:val="15"/>
        </w:numPr>
        <w:autoSpaceDE w:val="0"/>
        <w:rPr>
          <w:sz w:val="22"/>
          <w:szCs w:val="22"/>
        </w:rPr>
      </w:pPr>
      <w:r w:rsidRPr="005130DD">
        <w:rPr>
          <w:rFonts w:ascii="Georgia" w:hAnsi="Georgia"/>
          <w:sz w:val="22"/>
          <w:szCs w:val="20"/>
        </w:rPr>
        <w:t xml:space="preserve">Hvor mange: </w:t>
      </w:r>
      <w:r w:rsidRPr="005130DD">
        <w:rPr>
          <w:rFonts w:ascii="Georgia" w:hAnsi="Georgia"/>
          <w:sz w:val="22"/>
          <w:szCs w:val="20"/>
        </w:rPr>
        <w:t xml:space="preserve">Gruppeleder og én valgt representant for hver påbegynt 10. betalende medlem i henhold til siste årsmelding. Det velges også vararepresentanter. Minst 1/3 av gruppens representanter skal være </w:t>
      </w:r>
      <w:r w:rsidRPr="005130DD">
        <w:rPr>
          <w:rFonts w:ascii="Georgia" w:hAnsi="Georgia"/>
          <w:sz w:val="22"/>
          <w:szCs w:val="22"/>
        </w:rPr>
        <w:lastRenderedPageBreak/>
        <w:t>speidere eller rovere</w:t>
      </w:r>
      <w:r w:rsidRPr="005130DD">
        <w:rPr>
          <w:rFonts w:ascii="Georgia" w:hAnsi="Georgia"/>
          <w:sz w:val="22"/>
          <w:szCs w:val="22"/>
        </w:rPr>
        <w:t xml:space="preserve"> (under 25 år)</w:t>
      </w:r>
    </w:p>
    <w:p w:rsidR="002D67C6" w:rsidRPr="005130DD" w:rsidRDefault="002D67C6" w:rsidP="000361D9">
      <w:pPr>
        <w:pStyle w:val="Listeavsnitt"/>
        <w:widowControl w:val="0"/>
        <w:numPr>
          <w:ilvl w:val="2"/>
          <w:numId w:val="15"/>
        </w:numPr>
        <w:autoSpaceDE w:val="0"/>
        <w:rPr>
          <w:sz w:val="22"/>
          <w:szCs w:val="22"/>
        </w:rPr>
      </w:pPr>
      <w:r w:rsidRPr="005130DD">
        <w:rPr>
          <w:rFonts w:ascii="Georgia" w:hAnsi="Georgia"/>
          <w:sz w:val="22"/>
          <w:szCs w:val="22"/>
        </w:rPr>
        <w:t>Påmelding, pris (for  middag og leie) Anne melder tilbake til N-F</w:t>
      </w:r>
    </w:p>
    <w:p w:rsidR="002D67C6" w:rsidRPr="005130DD" w:rsidRDefault="002D67C6" w:rsidP="000361D9">
      <w:pPr>
        <w:pStyle w:val="Listeavsnitt"/>
        <w:widowControl w:val="0"/>
        <w:numPr>
          <w:ilvl w:val="2"/>
          <w:numId w:val="15"/>
        </w:numPr>
        <w:autoSpaceDE w:val="0"/>
        <w:rPr>
          <w:sz w:val="22"/>
          <w:szCs w:val="22"/>
        </w:rPr>
      </w:pPr>
      <w:r w:rsidRPr="005130DD">
        <w:rPr>
          <w:rFonts w:ascii="Georgia" w:hAnsi="Georgia"/>
          <w:sz w:val="22"/>
          <w:szCs w:val="22"/>
        </w:rPr>
        <w:t>Frist innmeldte saker (28. januar), dato for papirer m evt innmeldte saker ( 1. februar)</w:t>
      </w:r>
    </w:p>
    <w:p w:rsidR="005B7DC9" w:rsidRPr="005130DD" w:rsidRDefault="005B7DC9" w:rsidP="000361D9">
      <w:pPr>
        <w:pStyle w:val="Listeavsnitt"/>
        <w:widowControl w:val="0"/>
        <w:numPr>
          <w:ilvl w:val="2"/>
          <w:numId w:val="15"/>
        </w:numPr>
        <w:autoSpaceDE w:val="0"/>
        <w:rPr>
          <w:sz w:val="22"/>
          <w:szCs w:val="22"/>
        </w:rPr>
      </w:pPr>
      <w:r w:rsidRPr="005130DD">
        <w:rPr>
          <w:sz w:val="22"/>
          <w:szCs w:val="22"/>
        </w:rPr>
        <w:t>Velkomst m flaggutrulling; N-F</w:t>
      </w:r>
    </w:p>
    <w:p w:rsidR="000361D9" w:rsidRPr="005130DD" w:rsidRDefault="000361D9" w:rsidP="000361D9">
      <w:pPr>
        <w:pStyle w:val="Listeavsnitt"/>
        <w:widowControl w:val="0"/>
        <w:numPr>
          <w:ilvl w:val="2"/>
          <w:numId w:val="15"/>
        </w:numPr>
        <w:autoSpaceDE w:val="0"/>
        <w:rPr>
          <w:sz w:val="22"/>
          <w:szCs w:val="22"/>
        </w:rPr>
      </w:pPr>
      <w:r w:rsidRPr="005130DD">
        <w:rPr>
          <w:rFonts w:ascii="Georgia" w:hAnsi="Georgia"/>
          <w:sz w:val="22"/>
          <w:szCs w:val="22"/>
        </w:rPr>
        <w:t>Forretningsorden m.m.</w:t>
      </w:r>
      <w:r w:rsidR="005B7DC9" w:rsidRPr="005130DD">
        <w:rPr>
          <w:rFonts w:ascii="Georgia" w:hAnsi="Georgia"/>
          <w:sz w:val="22"/>
          <w:szCs w:val="22"/>
        </w:rPr>
        <w:t xml:space="preserve"> N-F forespør</w:t>
      </w:r>
    </w:p>
    <w:p w:rsidR="005B7DC9" w:rsidRPr="005130DD" w:rsidRDefault="005B7DC9" w:rsidP="005B7DC9">
      <w:pPr>
        <w:pStyle w:val="Listeavsnitt"/>
        <w:widowControl w:val="0"/>
        <w:numPr>
          <w:ilvl w:val="3"/>
          <w:numId w:val="15"/>
        </w:numPr>
        <w:autoSpaceDE w:val="0"/>
        <w:rPr>
          <w:sz w:val="22"/>
          <w:szCs w:val="22"/>
        </w:rPr>
      </w:pPr>
      <w:r w:rsidRPr="005130DD">
        <w:rPr>
          <w:sz w:val="22"/>
          <w:szCs w:val="22"/>
        </w:rPr>
        <w:t>Ordstyrer; Eli Riise? Alternativt: Brit Ingunn Fagerheim?</w:t>
      </w:r>
    </w:p>
    <w:p w:rsidR="005B7DC9" w:rsidRPr="005130DD" w:rsidRDefault="005B7DC9" w:rsidP="005B7DC9">
      <w:pPr>
        <w:pStyle w:val="Listeavsnitt"/>
        <w:widowControl w:val="0"/>
        <w:numPr>
          <w:ilvl w:val="3"/>
          <w:numId w:val="15"/>
        </w:numPr>
        <w:autoSpaceDE w:val="0"/>
        <w:rPr>
          <w:sz w:val="22"/>
          <w:szCs w:val="22"/>
        </w:rPr>
      </w:pPr>
      <w:r w:rsidRPr="005130DD">
        <w:rPr>
          <w:sz w:val="22"/>
          <w:szCs w:val="22"/>
        </w:rPr>
        <w:t>Referent; Anna Glommen? Sammen med; Elin Sletten?</w:t>
      </w:r>
    </w:p>
    <w:p w:rsidR="005B7DC9" w:rsidRPr="005130DD" w:rsidRDefault="005B7DC9" w:rsidP="005B7DC9">
      <w:pPr>
        <w:pStyle w:val="Listeavsnitt"/>
        <w:widowControl w:val="0"/>
        <w:numPr>
          <w:ilvl w:val="3"/>
          <w:numId w:val="15"/>
        </w:numPr>
        <w:autoSpaceDE w:val="0"/>
        <w:rPr>
          <w:sz w:val="22"/>
          <w:szCs w:val="22"/>
        </w:rPr>
      </w:pPr>
      <w:r w:rsidRPr="005130DD">
        <w:rPr>
          <w:sz w:val="22"/>
          <w:szCs w:val="22"/>
        </w:rPr>
        <w:t>Protokollunderskrivere og stemmekorps; På møtet</w:t>
      </w:r>
    </w:p>
    <w:p w:rsidR="000361D9" w:rsidRPr="005130DD" w:rsidRDefault="000361D9" w:rsidP="000361D9">
      <w:pPr>
        <w:pStyle w:val="Listeavsnitt"/>
        <w:widowControl w:val="0"/>
        <w:numPr>
          <w:ilvl w:val="2"/>
          <w:numId w:val="15"/>
        </w:numPr>
        <w:autoSpaceDE w:val="0"/>
        <w:rPr>
          <w:sz w:val="22"/>
          <w:szCs w:val="22"/>
        </w:rPr>
      </w:pPr>
      <w:r w:rsidRPr="005130DD">
        <w:rPr>
          <w:rFonts w:ascii="Georgia" w:hAnsi="Georgia"/>
          <w:sz w:val="22"/>
          <w:szCs w:val="22"/>
        </w:rPr>
        <w:t>Årsmelding</w:t>
      </w:r>
      <w:r w:rsidR="002D67C6" w:rsidRPr="005130DD">
        <w:rPr>
          <w:rFonts w:ascii="Georgia" w:hAnsi="Georgia"/>
          <w:sz w:val="22"/>
          <w:szCs w:val="22"/>
        </w:rPr>
        <w:t xml:space="preserve"> og rapporter</w:t>
      </w:r>
      <w:r w:rsidRPr="005130DD">
        <w:rPr>
          <w:rFonts w:ascii="Georgia" w:hAnsi="Georgia"/>
          <w:sz w:val="22"/>
          <w:szCs w:val="22"/>
        </w:rPr>
        <w:t xml:space="preserve">, regnskap, innmeldte saker, </w:t>
      </w:r>
      <w:r w:rsidR="002D67C6" w:rsidRPr="005130DD">
        <w:rPr>
          <w:rFonts w:ascii="Georgia" w:hAnsi="Georgia"/>
          <w:sz w:val="22"/>
          <w:szCs w:val="22"/>
        </w:rPr>
        <w:t xml:space="preserve">kretsleir, </w:t>
      </w:r>
      <w:r w:rsidRPr="005130DD">
        <w:rPr>
          <w:rFonts w:ascii="Georgia" w:hAnsi="Georgia"/>
          <w:sz w:val="22"/>
          <w:szCs w:val="22"/>
        </w:rPr>
        <w:t>terminliste, budsjett/kontingent</w:t>
      </w:r>
    </w:p>
    <w:p w:rsidR="002D67C6" w:rsidRPr="005130DD" w:rsidRDefault="002D67C6" w:rsidP="000361D9">
      <w:pPr>
        <w:pStyle w:val="Listeavsnitt"/>
        <w:widowControl w:val="0"/>
        <w:numPr>
          <w:ilvl w:val="2"/>
          <w:numId w:val="15"/>
        </w:numPr>
        <w:autoSpaceDE w:val="0"/>
        <w:rPr>
          <w:sz w:val="22"/>
          <w:szCs w:val="22"/>
        </w:rPr>
      </w:pPr>
      <w:r w:rsidRPr="005130DD">
        <w:rPr>
          <w:rFonts w:ascii="Georgia" w:hAnsi="Georgia"/>
          <w:sz w:val="22"/>
          <w:szCs w:val="22"/>
        </w:rPr>
        <w:t>Valg; ting, styre, revisor osv., forum</w:t>
      </w:r>
    </w:p>
    <w:p w:rsidR="005B7DC9" w:rsidRPr="005130DD" w:rsidRDefault="005B7DC9" w:rsidP="000361D9">
      <w:pPr>
        <w:pStyle w:val="Listeavsnitt"/>
        <w:widowControl w:val="0"/>
        <w:numPr>
          <w:ilvl w:val="2"/>
          <w:numId w:val="15"/>
        </w:numPr>
        <w:autoSpaceDE w:val="0"/>
        <w:rPr>
          <w:sz w:val="22"/>
          <w:szCs w:val="22"/>
        </w:rPr>
      </w:pPr>
      <w:r w:rsidRPr="005130DD">
        <w:rPr>
          <w:rFonts w:ascii="Georgia" w:hAnsi="Georgia"/>
          <w:sz w:val="22"/>
          <w:szCs w:val="22"/>
        </w:rPr>
        <w:t>Avslutning av møtet; Bjørn Erik</w:t>
      </w:r>
    </w:p>
    <w:p w:rsidR="002D67C6" w:rsidRPr="005130DD" w:rsidRDefault="002D67C6" w:rsidP="000361D9">
      <w:pPr>
        <w:pStyle w:val="Listeavsnitt"/>
        <w:widowControl w:val="0"/>
        <w:numPr>
          <w:ilvl w:val="2"/>
          <w:numId w:val="15"/>
        </w:numPr>
        <w:autoSpaceDE w:val="0"/>
        <w:rPr>
          <w:sz w:val="22"/>
          <w:szCs w:val="22"/>
        </w:rPr>
      </w:pPr>
      <w:r w:rsidRPr="005130DD">
        <w:rPr>
          <w:rFonts w:ascii="Georgia" w:hAnsi="Georgia"/>
          <w:sz w:val="22"/>
          <w:szCs w:val="22"/>
        </w:rPr>
        <w:t>Høringsinnspill til ny Speiderlov (N-F)</w:t>
      </w:r>
    </w:p>
    <w:p w:rsidR="005B7DC9" w:rsidRPr="005130DD" w:rsidRDefault="005B7DC9" w:rsidP="005B7DC9">
      <w:pPr>
        <w:pStyle w:val="Listeavsnitt"/>
        <w:widowControl w:val="0"/>
        <w:numPr>
          <w:ilvl w:val="3"/>
          <w:numId w:val="15"/>
        </w:numPr>
        <w:autoSpaceDE w:val="0"/>
        <w:rPr>
          <w:sz w:val="22"/>
          <w:szCs w:val="22"/>
        </w:rPr>
      </w:pPr>
      <w:r w:rsidRPr="005130DD">
        <w:rPr>
          <w:rFonts w:ascii="Georgia" w:hAnsi="Georgia"/>
          <w:sz w:val="22"/>
          <w:szCs w:val="22"/>
        </w:rPr>
        <w:t>SPESIELT; §1</w:t>
      </w:r>
    </w:p>
    <w:p w:rsidR="005B7DC9" w:rsidRPr="005130DD" w:rsidRDefault="005B7DC9" w:rsidP="005B7DC9">
      <w:pPr>
        <w:pStyle w:val="Listeavsnitt"/>
        <w:widowControl w:val="0"/>
        <w:numPr>
          <w:ilvl w:val="3"/>
          <w:numId w:val="15"/>
        </w:numPr>
        <w:autoSpaceDE w:val="0"/>
        <w:rPr>
          <w:sz w:val="22"/>
          <w:szCs w:val="22"/>
        </w:rPr>
      </w:pPr>
      <w:r w:rsidRPr="005130DD">
        <w:rPr>
          <w:rFonts w:ascii="Georgia" w:hAnsi="Georgia"/>
          <w:sz w:val="22"/>
          <w:szCs w:val="22"/>
        </w:rPr>
        <w:t>Form og innhold på resten, hvordan fungerer de for speiderne</w:t>
      </w:r>
    </w:p>
    <w:p w:rsidR="005B7DC9" w:rsidRPr="005130DD" w:rsidRDefault="005B7DC9" w:rsidP="005B7DC9">
      <w:pPr>
        <w:pStyle w:val="Listeavsnitt"/>
        <w:widowControl w:val="0"/>
        <w:numPr>
          <w:ilvl w:val="3"/>
          <w:numId w:val="15"/>
        </w:numPr>
        <w:autoSpaceDE w:val="0"/>
        <w:rPr>
          <w:sz w:val="22"/>
          <w:szCs w:val="22"/>
        </w:rPr>
      </w:pPr>
      <w:r w:rsidRPr="005130DD">
        <w:rPr>
          <w:rFonts w:ascii="Georgia" w:hAnsi="Georgia"/>
          <w:sz w:val="22"/>
          <w:szCs w:val="22"/>
        </w:rPr>
        <w:t>Er det noe vi savner</w:t>
      </w:r>
    </w:p>
    <w:p w:rsidR="007877BA" w:rsidRDefault="007877BA" w:rsidP="007877BA">
      <w:pPr>
        <w:pStyle w:val="Listeavsnitt"/>
        <w:numPr>
          <w:ilvl w:val="0"/>
          <w:numId w:val="15"/>
        </w:numPr>
      </w:pPr>
      <w:r>
        <w:t>Supertur</w:t>
      </w:r>
    </w:p>
    <w:p w:rsidR="007877BA" w:rsidRDefault="007877BA" w:rsidP="007877BA">
      <w:pPr>
        <w:pStyle w:val="Listeavsnitt"/>
        <w:numPr>
          <w:ilvl w:val="1"/>
          <w:numId w:val="15"/>
        </w:numPr>
      </w:pPr>
      <w:r>
        <w:t>Status planlegging</w:t>
      </w:r>
    </w:p>
    <w:p w:rsidR="005B7DC9" w:rsidRDefault="005B7DC9" w:rsidP="005B7DC9">
      <w:pPr>
        <w:pStyle w:val="Listeavsnitt"/>
        <w:numPr>
          <w:ilvl w:val="2"/>
          <w:numId w:val="15"/>
        </w:numPr>
      </w:pPr>
      <w:r>
        <w:t>Befaring gjennomført på hytta og i området. Leirplass ca 800 m fra hytta</w:t>
      </w:r>
      <w:r w:rsidR="00BD3182">
        <w:t>… brøytet vei (bom) helt fram.</w:t>
      </w:r>
    </w:p>
    <w:p w:rsidR="005B7DC9" w:rsidRDefault="005B7DC9" w:rsidP="005B7DC9">
      <w:pPr>
        <w:pStyle w:val="Listeavsnitt"/>
        <w:numPr>
          <w:ilvl w:val="2"/>
          <w:numId w:val="15"/>
        </w:numPr>
      </w:pPr>
    </w:p>
    <w:p w:rsidR="007877BA" w:rsidRDefault="007877BA" w:rsidP="007877BA">
      <w:pPr>
        <w:pStyle w:val="Listeavsnitt"/>
        <w:numPr>
          <w:ilvl w:val="1"/>
          <w:numId w:val="15"/>
        </w:numPr>
      </w:pPr>
      <w:r>
        <w:t>Invitasjon og rammer</w:t>
      </w:r>
    </w:p>
    <w:p w:rsidR="00BD3182" w:rsidRDefault="00BD3182" w:rsidP="00BD3182">
      <w:pPr>
        <w:pStyle w:val="Listeavsnitt"/>
        <w:numPr>
          <w:ilvl w:val="2"/>
          <w:numId w:val="15"/>
        </w:numPr>
      </w:pPr>
      <w:r>
        <w:t>Felles</w:t>
      </w:r>
    </w:p>
    <w:p w:rsidR="00BD3182" w:rsidRDefault="00BD3182" w:rsidP="00BD3182">
      <w:pPr>
        <w:pStyle w:val="Listeavsnitt"/>
        <w:numPr>
          <w:ilvl w:val="3"/>
          <w:numId w:val="15"/>
        </w:numPr>
      </w:pPr>
      <w:r>
        <w:t>Frammøte kl. 1100 lørdag (ca 30 min fra Biri). Via Vingrom.</w:t>
      </w:r>
    </w:p>
    <w:p w:rsidR="00BD3182" w:rsidRDefault="00BD3182" w:rsidP="00BD3182">
      <w:pPr>
        <w:pStyle w:val="Listeavsnitt"/>
        <w:numPr>
          <w:ilvl w:val="3"/>
          <w:numId w:val="15"/>
        </w:numPr>
      </w:pPr>
      <w:r>
        <w:t xml:space="preserve">Avslutning og hjemreise kl. 1300 søndag. </w:t>
      </w:r>
    </w:p>
    <w:p w:rsidR="00BD3182" w:rsidRDefault="00BD3182" w:rsidP="00BD3182">
      <w:pPr>
        <w:pStyle w:val="Listeavsnitt"/>
        <w:numPr>
          <w:ilvl w:val="3"/>
          <w:numId w:val="15"/>
        </w:numPr>
      </w:pPr>
      <w:r>
        <w:t>Ha med all mat og utstyr til troppen.</w:t>
      </w:r>
      <w:r w:rsidR="00DB645B">
        <w:t xml:space="preserve"> Også dopapir; styrt doløsning…</w:t>
      </w:r>
    </w:p>
    <w:p w:rsidR="00BD3182" w:rsidRDefault="00BD3182" w:rsidP="00BD3182">
      <w:pPr>
        <w:pStyle w:val="Listeavsnitt"/>
        <w:numPr>
          <w:ilvl w:val="3"/>
          <w:numId w:val="15"/>
        </w:numPr>
      </w:pPr>
      <w:r>
        <w:t>Ved kjøres opp felles. Rajer kan medbringes eller hugges lokalt.</w:t>
      </w:r>
    </w:p>
    <w:p w:rsidR="00B87220" w:rsidRDefault="00B87220" w:rsidP="00BD3182">
      <w:pPr>
        <w:pStyle w:val="Listeavsnitt"/>
        <w:numPr>
          <w:ilvl w:val="3"/>
          <w:numId w:val="15"/>
        </w:numPr>
      </w:pPr>
      <w:r>
        <w:t>Pilkemuligheter i nærheten.</w:t>
      </w:r>
    </w:p>
    <w:p w:rsidR="00BD3182" w:rsidRDefault="00BD3182" w:rsidP="00BD3182">
      <w:pPr>
        <w:pStyle w:val="Listeavsnitt"/>
        <w:numPr>
          <w:ilvl w:val="3"/>
          <w:numId w:val="15"/>
        </w:numPr>
      </w:pPr>
      <w:r>
        <w:t>Stafettquiz e.l. på lørdag?? Tvinge dem til å besøke hverandre som del av opplegget.</w:t>
      </w:r>
    </w:p>
    <w:p w:rsidR="00DB645B" w:rsidRPr="00DB645B" w:rsidRDefault="00DB645B" w:rsidP="00BD3182">
      <w:pPr>
        <w:pStyle w:val="Listeavsnitt"/>
        <w:numPr>
          <w:ilvl w:val="3"/>
          <w:numId w:val="15"/>
        </w:numPr>
        <w:rPr>
          <w:lang w:val="en-US"/>
        </w:rPr>
      </w:pPr>
      <w:r w:rsidRPr="00DB645B">
        <w:rPr>
          <w:lang w:val="en-US"/>
        </w:rPr>
        <w:t xml:space="preserve">Toalettløsning;  Bæsj and carry… e.l. </w:t>
      </w:r>
    </w:p>
    <w:p w:rsidR="00BD3182" w:rsidRDefault="00BD3182" w:rsidP="00BD3182">
      <w:pPr>
        <w:pStyle w:val="Listeavsnitt"/>
        <w:numPr>
          <w:ilvl w:val="3"/>
          <w:numId w:val="15"/>
        </w:numPr>
      </w:pPr>
      <w:r>
        <w:t>P</w:t>
      </w:r>
      <w:r w:rsidR="00DB645B">
        <w:t>ris: 1</w:t>
      </w:r>
      <w:r w:rsidR="00B87220">
        <w:t>0</w:t>
      </w:r>
      <w:r>
        <w:t>0,- for ved</w:t>
      </w:r>
      <w:r w:rsidR="00DB645B">
        <w:t>, toaletter, merke!!</w:t>
      </w:r>
      <w:r>
        <w:t xml:space="preserve"> og annet</w:t>
      </w:r>
    </w:p>
    <w:p w:rsidR="00BD3182" w:rsidRDefault="00BD3182" w:rsidP="00BD3182">
      <w:pPr>
        <w:pStyle w:val="Listeavsnitt"/>
        <w:numPr>
          <w:ilvl w:val="3"/>
          <w:numId w:val="15"/>
        </w:numPr>
      </w:pPr>
      <w:r>
        <w:t xml:space="preserve">Turen </w:t>
      </w:r>
      <w:r w:rsidR="00DB645B">
        <w:t>avlyses hvis det er for kaldt og surt på fjellet. Hvis turen avlyses legges det ut beskjed på kretsens hjemmeside www. fredag kveld etter årsmøtet, evt. ring Anne Sigstad.</w:t>
      </w:r>
    </w:p>
    <w:p w:rsidR="007877BA" w:rsidRDefault="007877BA" w:rsidP="007877BA">
      <w:pPr>
        <w:pStyle w:val="Listeavsnitt"/>
        <w:numPr>
          <w:ilvl w:val="2"/>
          <w:numId w:val="15"/>
        </w:numPr>
      </w:pPr>
      <w:r>
        <w:t xml:space="preserve">Småspeidere </w:t>
      </w:r>
    </w:p>
    <w:p w:rsidR="00BD3182" w:rsidRDefault="00BD3182" w:rsidP="00BD3182">
      <w:pPr>
        <w:pStyle w:val="Listeavsnitt"/>
        <w:numPr>
          <w:ilvl w:val="3"/>
          <w:numId w:val="15"/>
        </w:numPr>
      </w:pPr>
      <w:r>
        <w:t>Overnatting på hytta</w:t>
      </w:r>
    </w:p>
    <w:p w:rsidR="00DB645B" w:rsidRDefault="00DB645B" w:rsidP="00BD3182">
      <w:pPr>
        <w:pStyle w:val="Listeavsnitt"/>
        <w:numPr>
          <w:ilvl w:val="3"/>
          <w:numId w:val="15"/>
        </w:numPr>
      </w:pPr>
      <w:r>
        <w:t>Pølse og lompe/brød (egen gryte for kyllingpølser). Ketsjup og sennep ordnes felles.</w:t>
      </w:r>
    </w:p>
    <w:p w:rsidR="00DB645B" w:rsidRDefault="00DB645B" w:rsidP="00BD3182">
      <w:pPr>
        <w:pStyle w:val="Listeavsnitt"/>
        <w:numPr>
          <w:ilvl w:val="3"/>
          <w:numId w:val="15"/>
        </w:numPr>
      </w:pPr>
      <w:r>
        <w:t xml:space="preserve">Tre matpakker </w:t>
      </w:r>
    </w:p>
    <w:p w:rsidR="00DB645B" w:rsidRDefault="00DB645B" w:rsidP="00BD3182">
      <w:pPr>
        <w:pStyle w:val="Listeavsnitt"/>
        <w:numPr>
          <w:ilvl w:val="3"/>
          <w:numId w:val="15"/>
        </w:numPr>
      </w:pPr>
      <w:r>
        <w:t>Vi ordner drikke og litt godteri (Pål Kåre)</w:t>
      </w:r>
    </w:p>
    <w:p w:rsidR="00DB645B" w:rsidRDefault="00DB645B" w:rsidP="00BD3182">
      <w:pPr>
        <w:pStyle w:val="Listeavsnitt"/>
        <w:numPr>
          <w:ilvl w:val="3"/>
          <w:numId w:val="15"/>
        </w:numPr>
      </w:pPr>
      <w:r>
        <w:t>Orienteringsmerke (gruppene bestiller)</w:t>
      </w:r>
    </w:p>
    <w:p w:rsidR="00B87220" w:rsidRDefault="00B87220" w:rsidP="00B87220">
      <w:pPr>
        <w:pStyle w:val="Listeavsnitt"/>
        <w:numPr>
          <w:ilvl w:val="4"/>
          <w:numId w:val="15"/>
        </w:numPr>
      </w:pPr>
      <w:r>
        <w:t>Runar; kart…</w:t>
      </w:r>
    </w:p>
    <w:p w:rsidR="00B87220" w:rsidRDefault="00B87220" w:rsidP="00B87220">
      <w:pPr>
        <w:pStyle w:val="Listeavsnitt"/>
        <w:numPr>
          <w:ilvl w:val="4"/>
          <w:numId w:val="15"/>
        </w:numPr>
      </w:pPr>
      <w:r>
        <w:t>Gjøvik ordner skattekart og kompass</w:t>
      </w:r>
    </w:p>
    <w:p w:rsidR="00B87220" w:rsidRDefault="00B87220" w:rsidP="00B87220">
      <w:pPr>
        <w:pStyle w:val="Listeavsnitt"/>
        <w:numPr>
          <w:ilvl w:val="4"/>
          <w:numId w:val="15"/>
        </w:numPr>
      </w:pPr>
      <w:r>
        <w:t>Leirbål, jungelbok?</w:t>
      </w:r>
    </w:p>
    <w:p w:rsidR="00BD3182" w:rsidRDefault="00B87220" w:rsidP="00B87220">
      <w:pPr>
        <w:pStyle w:val="Listeavsnitt"/>
        <w:numPr>
          <w:ilvl w:val="3"/>
          <w:numId w:val="15"/>
        </w:numPr>
      </w:pPr>
      <w:r>
        <w:t>Pris; inntil 10</w:t>
      </w:r>
      <w:r w:rsidR="00DB645B">
        <w:t xml:space="preserve">0 for hytteleie, merke </w:t>
      </w:r>
      <w:r>
        <w:t>fra turen m.m.</w:t>
      </w:r>
    </w:p>
    <w:p w:rsidR="007877BA" w:rsidRDefault="007877BA" w:rsidP="007877BA">
      <w:pPr>
        <w:pStyle w:val="Listeavsnitt"/>
        <w:numPr>
          <w:ilvl w:val="0"/>
          <w:numId w:val="15"/>
        </w:numPr>
      </w:pPr>
      <w:r>
        <w:t>Status grupper</w:t>
      </w:r>
    </w:p>
    <w:p w:rsidR="007877BA" w:rsidRDefault="007877BA" w:rsidP="007877BA">
      <w:pPr>
        <w:pStyle w:val="Listeavsnitt"/>
        <w:numPr>
          <w:ilvl w:val="1"/>
          <w:numId w:val="15"/>
        </w:numPr>
      </w:pPr>
      <w:r>
        <w:t>Nedlegging Vestre Toten og Fagernes</w:t>
      </w:r>
    </w:p>
    <w:p w:rsidR="00B87220" w:rsidRDefault="00B87220" w:rsidP="00B87220">
      <w:pPr>
        <w:pStyle w:val="Listeavsnitt"/>
        <w:numPr>
          <w:ilvl w:val="2"/>
          <w:numId w:val="15"/>
        </w:numPr>
      </w:pPr>
      <w:r>
        <w:t>Fagernes deler ut utstyret og penger lokalt før offisiell nedlegging</w:t>
      </w:r>
      <w:r w:rsidR="00021D69">
        <w:t>. Utfordringen blir det formelle rundt speiderhytta deres. Det undersøkes nå.</w:t>
      </w:r>
    </w:p>
    <w:p w:rsidR="00B87220" w:rsidRDefault="00B87220" w:rsidP="00B87220">
      <w:pPr>
        <w:pStyle w:val="Listeavsnitt"/>
        <w:numPr>
          <w:ilvl w:val="2"/>
          <w:numId w:val="15"/>
        </w:numPr>
      </w:pPr>
      <w:r>
        <w:t>Vestre Toten</w:t>
      </w:r>
    </w:p>
    <w:p w:rsidR="00B87220" w:rsidRDefault="00B87220" w:rsidP="00B87220">
      <w:pPr>
        <w:pStyle w:val="Listeavsnitt"/>
        <w:numPr>
          <w:ilvl w:val="3"/>
          <w:numId w:val="15"/>
        </w:numPr>
      </w:pPr>
      <w:r>
        <w:t>Penger, ca 3000,- settes inn på Lederfondet</w:t>
      </w:r>
    </w:p>
    <w:p w:rsidR="00B87220" w:rsidRDefault="00B87220" w:rsidP="00B87220">
      <w:pPr>
        <w:pStyle w:val="Listeavsnitt"/>
        <w:numPr>
          <w:ilvl w:val="3"/>
          <w:numId w:val="15"/>
        </w:numPr>
      </w:pPr>
      <w:r>
        <w:t>Til gruppene i nærheten;</w:t>
      </w:r>
    </w:p>
    <w:p w:rsidR="00B87220" w:rsidRDefault="00B87220" w:rsidP="00B87220">
      <w:pPr>
        <w:pStyle w:val="Listeavsnitt"/>
        <w:numPr>
          <w:ilvl w:val="4"/>
          <w:numId w:val="15"/>
        </w:numPr>
      </w:pPr>
      <w:r>
        <w:t>Stort telt, campingtelt for 8; Nytt kretstelt?</w:t>
      </w:r>
      <w:r w:rsidR="00021D69">
        <w:t xml:space="preserve"> «Ambassadørtelt» på store leire.</w:t>
      </w:r>
    </w:p>
    <w:p w:rsidR="00B87220" w:rsidRDefault="00B87220" w:rsidP="00B87220">
      <w:pPr>
        <w:pStyle w:val="Listeavsnitt"/>
        <w:numPr>
          <w:ilvl w:val="4"/>
          <w:numId w:val="15"/>
        </w:numPr>
      </w:pPr>
      <w:r>
        <w:t>Lavvo Frisport 15 personer, vedovn (som må vedlikeholdes litt)</w:t>
      </w:r>
    </w:p>
    <w:p w:rsidR="00B87220" w:rsidRDefault="00B87220" w:rsidP="00B87220">
      <w:pPr>
        <w:pStyle w:val="Listeavsnitt"/>
        <w:numPr>
          <w:ilvl w:val="4"/>
          <w:numId w:val="15"/>
        </w:numPr>
      </w:pPr>
      <w:r>
        <w:t>Lavvo Frisport 8-10 personer, vedovn</w:t>
      </w:r>
    </w:p>
    <w:p w:rsidR="00B87220" w:rsidRDefault="00B87220" w:rsidP="00B87220">
      <w:pPr>
        <w:pStyle w:val="Listeavsnitt"/>
        <w:numPr>
          <w:ilvl w:val="4"/>
          <w:numId w:val="15"/>
        </w:numPr>
      </w:pPr>
      <w:r>
        <w:t>Kokekasse m. 2 multifuelbrennere m.m.</w:t>
      </w:r>
    </w:p>
    <w:p w:rsidR="00B87220" w:rsidRDefault="00B87220" w:rsidP="00B87220">
      <w:pPr>
        <w:pStyle w:val="Listeavsnitt"/>
        <w:numPr>
          <w:ilvl w:val="4"/>
          <w:numId w:val="15"/>
        </w:numPr>
      </w:pPr>
      <w:r>
        <w:t>Kartkasse med en bunke kompass</w:t>
      </w:r>
    </w:p>
    <w:p w:rsidR="00B87220" w:rsidRDefault="00B87220" w:rsidP="00B87220">
      <w:pPr>
        <w:pStyle w:val="Listeavsnitt"/>
        <w:numPr>
          <w:ilvl w:val="4"/>
          <w:numId w:val="15"/>
        </w:numPr>
      </w:pPr>
      <w:r>
        <w:t xml:space="preserve">Div kokeutstyr, vannkanner,  div tauverk </w:t>
      </w:r>
      <w:r w:rsidR="00021D69">
        <w:t>og presenninger</w:t>
      </w:r>
    </w:p>
    <w:p w:rsidR="00B87220" w:rsidRDefault="00B87220" w:rsidP="00B87220">
      <w:pPr>
        <w:pStyle w:val="Listeavsnitt"/>
        <w:numPr>
          <w:ilvl w:val="4"/>
          <w:numId w:val="15"/>
        </w:numPr>
      </w:pPr>
      <w:r>
        <w:t xml:space="preserve">Plastkano </w:t>
      </w:r>
    </w:p>
    <w:p w:rsidR="00B87220" w:rsidRDefault="00B87220" w:rsidP="00B87220">
      <w:pPr>
        <w:pStyle w:val="Listeavsnitt"/>
        <w:numPr>
          <w:ilvl w:val="4"/>
          <w:numId w:val="15"/>
        </w:numPr>
      </w:pPr>
      <w:r>
        <w:t>Ally-kano</w:t>
      </w:r>
    </w:p>
    <w:p w:rsidR="00021D69" w:rsidRDefault="00021D69" w:rsidP="00B87220">
      <w:pPr>
        <w:pStyle w:val="Listeavsnitt"/>
        <w:numPr>
          <w:ilvl w:val="4"/>
          <w:numId w:val="15"/>
        </w:numPr>
      </w:pPr>
      <w:r>
        <w:t>4-5 reinskinn med plastbelegg på undersiden</w:t>
      </w:r>
    </w:p>
    <w:p w:rsidR="007877BA" w:rsidRDefault="007877BA" w:rsidP="007877BA">
      <w:pPr>
        <w:pStyle w:val="Listeavsnitt"/>
        <w:numPr>
          <w:ilvl w:val="1"/>
          <w:numId w:val="15"/>
        </w:numPr>
      </w:pPr>
      <w:r>
        <w:t>Spørsmål rundt 1. Kolbu</w:t>
      </w:r>
    </w:p>
    <w:p w:rsidR="00021D69" w:rsidRDefault="00021D69" w:rsidP="00021D69">
      <w:pPr>
        <w:pStyle w:val="Listeavsnitt"/>
        <w:numPr>
          <w:ilvl w:val="2"/>
          <w:numId w:val="15"/>
        </w:numPr>
      </w:pPr>
      <w:r>
        <w:t>Medlemmet mener fremdeles at noen snart vil starte opp igjen.</w:t>
      </w:r>
    </w:p>
    <w:p w:rsidR="00021D69" w:rsidRDefault="00021D69" w:rsidP="00021D69">
      <w:pPr>
        <w:pStyle w:val="Listeavsnitt"/>
        <w:numPr>
          <w:ilvl w:val="3"/>
          <w:numId w:val="15"/>
        </w:numPr>
      </w:pPr>
      <w:r>
        <w:t xml:space="preserve">Kretsstyret ønsker primært at gruppa legges ned og at evt. aktivitet kobles mot Østre Toten speidergruppe. </w:t>
      </w:r>
    </w:p>
    <w:p w:rsidR="00021D69" w:rsidRDefault="00021D69" w:rsidP="00021D69">
      <w:pPr>
        <w:pStyle w:val="Listeavsnitt"/>
        <w:numPr>
          <w:ilvl w:val="2"/>
          <w:numId w:val="15"/>
        </w:numPr>
      </w:pPr>
      <w:r>
        <w:t>Utstyret ligger i en låve som begynner å bli usikker. Bør fjernes.</w:t>
      </w:r>
      <w:r w:rsidR="005130DD">
        <w:t xml:space="preserve"> Eieren skal få hjelp av Bjørn Erik til å kontakte gruppa.</w:t>
      </w:r>
    </w:p>
    <w:p w:rsidR="007877BA" w:rsidRDefault="007877BA" w:rsidP="007877BA">
      <w:pPr>
        <w:pStyle w:val="Listeavsnitt"/>
        <w:numPr>
          <w:ilvl w:val="0"/>
          <w:numId w:val="15"/>
        </w:numPr>
      </w:pPr>
      <w:r>
        <w:t>Mjøsklubbsaker</w:t>
      </w:r>
    </w:p>
    <w:p w:rsidR="007877BA" w:rsidRDefault="007877BA" w:rsidP="007877BA">
      <w:pPr>
        <w:pStyle w:val="Listeavsnitt"/>
        <w:numPr>
          <w:ilvl w:val="1"/>
          <w:numId w:val="15"/>
        </w:numPr>
      </w:pPr>
      <w:r>
        <w:t>Birkebeinerhelg</w:t>
      </w:r>
      <w:r w:rsidR="008C3C10">
        <w:t xml:space="preserve"> 14.-16. mars.</w:t>
      </w:r>
    </w:p>
    <w:p w:rsidR="005130DD" w:rsidRDefault="005130DD" w:rsidP="005130DD">
      <w:pPr>
        <w:pStyle w:val="Listeavsnitt"/>
        <w:numPr>
          <w:ilvl w:val="2"/>
          <w:numId w:val="15"/>
        </w:numPr>
      </w:pPr>
      <w:r>
        <w:t>Gudbrandsdalen krets har varslet mulig invitasjon til speiderarrangement i forbindelse med Birkebeineren. Vil bli videreformidlet til kretsen.</w:t>
      </w:r>
    </w:p>
    <w:p w:rsidR="007877BA" w:rsidRDefault="007877BA" w:rsidP="007877BA">
      <w:pPr>
        <w:pStyle w:val="Listeavsnitt"/>
        <w:numPr>
          <w:ilvl w:val="1"/>
          <w:numId w:val="15"/>
        </w:numPr>
      </w:pPr>
      <w:r>
        <w:t>Kretsleir</w:t>
      </w:r>
    </w:p>
    <w:p w:rsidR="005130DD" w:rsidRDefault="005130DD" w:rsidP="005130DD">
      <w:pPr>
        <w:pStyle w:val="Listeavsnitt"/>
        <w:numPr>
          <w:ilvl w:val="2"/>
          <w:numId w:val="15"/>
        </w:numPr>
      </w:pPr>
      <w:r>
        <w:t>Årsmøtet må bekrefte interessen for felles kretsleir. Info om innspill fra Hedmark krets vil bli gitt der.</w:t>
      </w:r>
    </w:p>
    <w:p w:rsidR="007877BA" w:rsidRDefault="007877BA" w:rsidP="007877BA">
      <w:pPr>
        <w:pStyle w:val="Listeavsnitt"/>
        <w:numPr>
          <w:ilvl w:val="0"/>
          <w:numId w:val="15"/>
        </w:numPr>
      </w:pPr>
      <w:r>
        <w:t>Eventuelt</w:t>
      </w:r>
    </w:p>
    <w:p w:rsidR="005130DD" w:rsidRPr="006A279A" w:rsidRDefault="005130DD" w:rsidP="006000D1">
      <w:pPr>
        <w:pStyle w:val="Listeavsnitt"/>
        <w:numPr>
          <w:ilvl w:val="1"/>
          <w:numId w:val="15"/>
        </w:numPr>
        <w:rPr>
          <w:i/>
        </w:rPr>
      </w:pPr>
      <w:r>
        <w:t>Lederkurs i april; blir det noe eller ikke?</w:t>
      </w:r>
      <w:r w:rsidR="006A279A">
        <w:t xml:space="preserve"> N-F sjekker.</w:t>
      </w:r>
    </w:p>
    <w:sectPr w:rsidR="005130DD" w:rsidRPr="006A279A" w:rsidSect="00DC521E">
      <w:headerReference w:type="default" r:id="rId8"/>
      <w:footerReference w:type="default" r:id="rId9"/>
      <w:pgSz w:w="11900" w:h="16840"/>
      <w:pgMar w:top="2835" w:right="1418" w:bottom="1440" w:left="1418" w:header="680" w:footer="68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EC6" w:rsidRDefault="00635EC6">
      <w:r>
        <w:separator/>
      </w:r>
    </w:p>
  </w:endnote>
  <w:endnote w:type="continuationSeparator" w:id="0">
    <w:p w:rsidR="00635EC6" w:rsidRDefault="00635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75C" w:rsidRDefault="00F5275C" w:rsidP="004E72D5">
    <w:pPr>
      <w:pStyle w:val="Bunntekst"/>
      <w:tabs>
        <w:tab w:val="clear" w:pos="8306"/>
        <w:tab w:val="right" w:pos="8647"/>
      </w:tabs>
      <w:spacing w:before="37" w:after="40"/>
      <w:rPr>
        <w:rFonts w:ascii="Georgia" w:hAnsi="Georgia"/>
        <w:b/>
        <w:color w:val="DF6A3B"/>
      </w:rPr>
    </w:pPr>
    <w:r>
      <w:rPr>
        <w:rFonts w:ascii="Georgia" w:hAnsi="Georgia"/>
        <w:b/>
        <w:color w:val="DF6A3B"/>
      </w:rPr>
      <w:t>Vestoppland krets av Norges speiderforbund</w:t>
    </w:r>
    <w:r>
      <w:rPr>
        <w:rFonts w:ascii="Georgia" w:hAnsi="Georgia"/>
        <w:b/>
        <w:color w:val="DF6A3B"/>
      </w:rPr>
      <w:tab/>
      <w:t xml:space="preserve">   Side </w:t>
    </w:r>
    <w:r w:rsidRPr="004E72D5">
      <w:rPr>
        <w:rFonts w:ascii="Georgia" w:hAnsi="Georgia"/>
        <w:b/>
        <w:color w:val="DF6A3B"/>
      </w:rPr>
      <w:fldChar w:fldCharType="begin"/>
    </w:r>
    <w:r w:rsidRPr="004E72D5">
      <w:rPr>
        <w:rFonts w:ascii="Georgia" w:hAnsi="Georgia"/>
        <w:b/>
        <w:color w:val="DF6A3B"/>
      </w:rPr>
      <w:instrText xml:space="preserve"> PAGE </w:instrText>
    </w:r>
    <w:r w:rsidRPr="004E72D5">
      <w:rPr>
        <w:rFonts w:ascii="Georgia" w:hAnsi="Georgia"/>
        <w:b/>
        <w:color w:val="DF6A3B"/>
      </w:rPr>
      <w:fldChar w:fldCharType="separate"/>
    </w:r>
    <w:r w:rsidR="00635EC6">
      <w:rPr>
        <w:rFonts w:ascii="Georgia" w:hAnsi="Georgia"/>
        <w:b/>
        <w:noProof/>
        <w:color w:val="DF6A3B"/>
      </w:rPr>
      <w:t>1</w:t>
    </w:r>
    <w:r w:rsidRPr="004E72D5">
      <w:rPr>
        <w:rFonts w:ascii="Georgia" w:hAnsi="Georgia"/>
        <w:b/>
        <w:color w:val="DF6A3B"/>
      </w:rPr>
      <w:fldChar w:fldCharType="end"/>
    </w:r>
    <w:r w:rsidRPr="004E72D5">
      <w:rPr>
        <w:rFonts w:ascii="Georgia" w:hAnsi="Georgia"/>
        <w:b/>
        <w:color w:val="DF6A3B"/>
      </w:rPr>
      <w:t>/</w:t>
    </w:r>
    <w:r w:rsidRPr="004E72D5">
      <w:rPr>
        <w:rFonts w:ascii="Georgia" w:hAnsi="Georgia"/>
        <w:b/>
        <w:color w:val="DF6A3B"/>
      </w:rPr>
      <w:fldChar w:fldCharType="begin"/>
    </w:r>
    <w:r w:rsidRPr="004E72D5">
      <w:rPr>
        <w:rFonts w:ascii="Georgia" w:hAnsi="Georgia"/>
        <w:b/>
        <w:color w:val="DF6A3B"/>
      </w:rPr>
      <w:instrText xml:space="preserve"> NUMPAGES </w:instrText>
    </w:r>
    <w:r w:rsidRPr="004E72D5">
      <w:rPr>
        <w:rFonts w:ascii="Georgia" w:hAnsi="Georgia"/>
        <w:b/>
        <w:color w:val="DF6A3B"/>
      </w:rPr>
      <w:fldChar w:fldCharType="separate"/>
    </w:r>
    <w:r w:rsidR="00635EC6">
      <w:rPr>
        <w:rFonts w:ascii="Georgia" w:hAnsi="Georgia"/>
        <w:b/>
        <w:noProof/>
        <w:color w:val="DF6A3B"/>
      </w:rPr>
      <w:t>1</w:t>
    </w:r>
    <w:r w:rsidRPr="004E72D5">
      <w:rPr>
        <w:rFonts w:ascii="Georgia" w:hAnsi="Georgia"/>
        <w:b/>
        <w:color w:val="DF6A3B"/>
      </w:rPr>
      <w:fldChar w:fldCharType="end"/>
    </w:r>
  </w:p>
  <w:p w:rsidR="00F5275C" w:rsidRPr="00137E76" w:rsidRDefault="00F5275C" w:rsidP="00D30AF1">
    <w:pPr>
      <w:pStyle w:val="Bunntekst"/>
      <w:spacing w:before="37"/>
      <w:rPr>
        <w:rFonts w:ascii="Georgia" w:hAnsi="Georgia"/>
        <w:sz w:val="18"/>
      </w:rPr>
    </w:pPr>
    <w:r w:rsidRPr="00137E76">
      <w:rPr>
        <w:rFonts w:ascii="Georgia" w:hAnsi="Georgia"/>
        <w:sz w:val="18"/>
      </w:rPr>
      <w:t xml:space="preserve">Adresse: </w:t>
    </w:r>
    <w:r>
      <w:rPr>
        <w:rFonts w:ascii="Georgia" w:hAnsi="Georgia"/>
        <w:sz w:val="18"/>
      </w:rPr>
      <w:t xml:space="preserve">kretsleder </w:t>
    </w:r>
    <w:r w:rsidR="0063645E">
      <w:rPr>
        <w:rFonts w:ascii="Georgia" w:hAnsi="Georgia"/>
        <w:sz w:val="18"/>
      </w:rPr>
      <w:t xml:space="preserve">Nils-Fredrik Pedersen </w:t>
    </w:r>
    <w:r w:rsidRPr="00137E76">
      <w:rPr>
        <w:rFonts w:ascii="Georgia" w:hAnsi="Georgia"/>
        <w:sz w:val="18"/>
      </w:rPr>
      <w:t xml:space="preserve">| Postadresse: </w:t>
    </w:r>
    <w:r w:rsidR="0063645E">
      <w:rPr>
        <w:rFonts w:ascii="Georgia" w:hAnsi="Georgia"/>
        <w:sz w:val="18"/>
      </w:rPr>
      <w:t>Trondhjemsvegen 87, 2825</w:t>
    </w:r>
    <w:r>
      <w:rPr>
        <w:rFonts w:ascii="Georgia" w:hAnsi="Georgia"/>
        <w:sz w:val="18"/>
      </w:rPr>
      <w:t xml:space="preserve"> Gjøvik</w:t>
    </w:r>
  </w:p>
  <w:p w:rsidR="00F5275C" w:rsidRPr="0063645E" w:rsidRDefault="0063645E" w:rsidP="00D30AF1">
    <w:pPr>
      <w:pStyle w:val="Bunntekst"/>
      <w:spacing w:before="37"/>
      <w:rPr>
        <w:rFonts w:ascii="Georgia" w:hAnsi="Georgia"/>
        <w:b/>
        <w:sz w:val="18"/>
      </w:rPr>
    </w:pPr>
    <w:r>
      <w:rPr>
        <w:rFonts w:ascii="Georgia" w:hAnsi="Georgia"/>
        <w:sz w:val="18"/>
      </w:rPr>
      <w:t>Telefon:</w:t>
    </w:r>
    <w:r w:rsidRPr="0063645E">
      <w:rPr>
        <w:rFonts w:ascii="Georgia" w:hAnsi="Georgia"/>
        <w:sz w:val="18"/>
      </w:rPr>
      <w:t>92 6</w:t>
    </w:r>
    <w:r w:rsidR="00221F7B">
      <w:rPr>
        <w:rFonts w:ascii="Georgia" w:hAnsi="Georgia"/>
        <w:sz w:val="18"/>
      </w:rPr>
      <w:t>2 7</w:t>
    </w:r>
    <w:r w:rsidRPr="0063645E">
      <w:rPr>
        <w:rFonts w:ascii="Georgia" w:hAnsi="Georgia"/>
        <w:sz w:val="18"/>
      </w:rPr>
      <w:t>6 99</w:t>
    </w:r>
    <w:r>
      <w:rPr>
        <w:rFonts w:ascii="Georgia" w:hAnsi="Georgia"/>
        <w:sz w:val="18"/>
      </w:rPr>
      <w:t xml:space="preserve"> </w:t>
    </w:r>
    <w:r w:rsidRPr="0063645E">
      <w:rPr>
        <w:rFonts w:ascii="Georgia" w:hAnsi="Georgia"/>
        <w:sz w:val="18"/>
      </w:rPr>
      <w:t>|  E</w:t>
    </w:r>
    <w:r w:rsidR="00F5275C" w:rsidRPr="0063645E">
      <w:rPr>
        <w:rFonts w:ascii="Georgia" w:hAnsi="Georgia"/>
        <w:sz w:val="18"/>
      </w:rPr>
      <w:t xml:space="preserve">post: </w:t>
    </w:r>
    <w:r w:rsidRPr="0063645E">
      <w:rPr>
        <w:rFonts w:ascii="Palatino Linotype" w:hAnsi="Palatino Linotype"/>
        <w:sz w:val="18"/>
      </w:rPr>
      <w:t>nils_fredrik@hotmail.com</w:t>
    </w:r>
    <w:r w:rsidR="00F5275C" w:rsidRPr="0063645E">
      <w:rPr>
        <w:rFonts w:ascii="Palatino Linotype" w:hAnsi="Palatino Linotype"/>
        <w:sz w:val="18"/>
      </w:rPr>
      <w:t xml:space="preserve">  </w:t>
    </w:r>
    <w:r w:rsidR="00F5275C" w:rsidRPr="0063645E">
      <w:rPr>
        <w:rFonts w:ascii="Georgia" w:hAnsi="Georgia"/>
        <w:sz w:val="18"/>
      </w:rPr>
      <w:t xml:space="preserve">|  </w:t>
    </w:r>
    <w:r w:rsidRPr="0063645E">
      <w:rPr>
        <w:rFonts w:ascii="Georgia" w:hAnsi="Georgia"/>
        <w:sz w:val="18"/>
      </w:rPr>
      <w:t xml:space="preserve">Org.nr: </w:t>
    </w:r>
    <w:r w:rsidRPr="0063645E">
      <w:rPr>
        <w:rFonts w:ascii="Palatino Linotype" w:hAnsi="Palatino Linotype"/>
        <w:sz w:val="18"/>
      </w:rPr>
      <w:t xml:space="preserve">994773127 </w:t>
    </w:r>
    <w:r w:rsidRPr="0063645E">
      <w:rPr>
        <w:rFonts w:ascii="Georgia" w:hAnsi="Georgia"/>
        <w:sz w:val="18"/>
      </w:rPr>
      <w:t>|  Kontonr: 2050.21.60665</w:t>
    </w:r>
  </w:p>
  <w:p w:rsidR="00F5275C" w:rsidRPr="0063645E" w:rsidRDefault="00F5275C" w:rsidP="00DC521E">
    <w:pPr>
      <w:pStyle w:val="Bunntekst"/>
      <w:spacing w:before="37"/>
      <w:rPr>
        <w:rFonts w:ascii="Georgia" w:hAnsi="Georgia"/>
        <w:b/>
        <w:sz w:val="18"/>
      </w:rPr>
    </w:pPr>
  </w:p>
  <w:p w:rsidR="00F5275C" w:rsidRPr="00F92063" w:rsidRDefault="00F5275C" w:rsidP="00DC521E">
    <w:pPr>
      <w:rPr>
        <w:rFonts w:ascii="Georgia" w:hAnsi="Georgia"/>
        <w:sz w:val="14"/>
        <w:lang w:val="en-GB"/>
      </w:rPr>
    </w:pPr>
    <w:r w:rsidRPr="00F92063">
      <w:rPr>
        <w:rFonts w:ascii="Georgia" w:hAnsi="Georgia"/>
        <w:sz w:val="14"/>
        <w:lang w:val="en-GB"/>
      </w:rPr>
      <w:t>Member of the World Organization of the Scout Movement (WOSM) and the World Association of Girl Guides and Girl Scouts (WAGGGS).</w:t>
    </w:r>
  </w:p>
  <w:p w:rsidR="00F5275C" w:rsidRPr="00F92063" w:rsidRDefault="00F5275C" w:rsidP="00DC521E">
    <w:pPr>
      <w:pStyle w:val="Bunntekst"/>
      <w:spacing w:before="37"/>
      <w:rPr>
        <w:rFonts w:ascii="Georgia" w:hAnsi="Georgia"/>
        <w:b/>
        <w:sz w:val="18"/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EC6" w:rsidRDefault="00635EC6">
      <w:r>
        <w:separator/>
      </w:r>
    </w:p>
  </w:footnote>
  <w:footnote w:type="continuationSeparator" w:id="0">
    <w:p w:rsidR="00635EC6" w:rsidRDefault="00635E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75C" w:rsidRDefault="004E2114">
    <w:pPr>
      <w:pStyle w:val="Topptekst"/>
    </w:pPr>
    <w:r>
      <w:rPr>
        <w:noProof/>
        <w:lang w:eastAsia="nb-NO"/>
      </w:rPr>
      <w:drawing>
        <wp:inline distT="0" distB="0" distL="0" distR="0">
          <wp:extent cx="1384300" cy="977900"/>
          <wp:effectExtent l="0" t="0" r="6350" b="0"/>
          <wp:docPr id="1" name="Bilde 1" descr="vestoppland-kret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stoppland-krets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Cs w:val="20"/>
        <w:lang w:eastAsia="nb-NO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4637405</wp:posOffset>
          </wp:positionH>
          <wp:positionV relativeFrom="paragraph">
            <wp:posOffset>-200660</wp:posOffset>
          </wp:positionV>
          <wp:extent cx="1697990" cy="1697990"/>
          <wp:effectExtent l="0" t="0" r="0" b="0"/>
          <wp:wrapNone/>
          <wp:docPr id="4" name="Bilde 4" descr="Forbundsme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orbundsmerk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7990" cy="169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E20C71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FC9ECB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912493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89"/>
    <w:multiLevelType w:val="singleLevel"/>
    <w:tmpl w:val="ABE637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294087"/>
    <w:multiLevelType w:val="hybridMultilevel"/>
    <w:tmpl w:val="1206C50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6F48D9"/>
    <w:multiLevelType w:val="hybridMultilevel"/>
    <w:tmpl w:val="E6D40480"/>
    <w:lvl w:ilvl="0" w:tplc="0414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112FF4"/>
    <w:multiLevelType w:val="hybridMultilevel"/>
    <w:tmpl w:val="DCD43BDE"/>
    <w:lvl w:ilvl="0" w:tplc="0414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7B29B3"/>
    <w:multiLevelType w:val="hybridMultilevel"/>
    <w:tmpl w:val="DC924742"/>
    <w:lvl w:ilvl="0" w:tplc="0414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4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15C805DE">
      <w:start w:val="3"/>
      <w:numFmt w:val="bullet"/>
      <w:lvlText w:val="-"/>
      <w:lvlJc w:val="left"/>
      <w:pPr>
        <w:tabs>
          <w:tab w:val="num" w:pos="2624"/>
        </w:tabs>
        <w:ind w:left="2624" w:hanging="360"/>
      </w:pPr>
      <w:rPr>
        <w:rFonts w:ascii="Georgia" w:eastAsia="Times New Roman" w:hAnsi="Georgia" w:cs="Times New Roman" w:hint="default"/>
      </w:rPr>
    </w:lvl>
    <w:lvl w:ilvl="3" w:tplc="0414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8">
    <w:nsid w:val="1A240D84"/>
    <w:multiLevelType w:val="hybridMultilevel"/>
    <w:tmpl w:val="805E2786"/>
    <w:lvl w:ilvl="0" w:tplc="0414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F945EC1"/>
    <w:multiLevelType w:val="hybridMultilevel"/>
    <w:tmpl w:val="95962F3C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E20703A"/>
    <w:multiLevelType w:val="hybridMultilevel"/>
    <w:tmpl w:val="64F2210C"/>
    <w:lvl w:ilvl="0" w:tplc="0414000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2084"/>
        </w:tabs>
        <w:ind w:left="208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244"/>
        </w:tabs>
        <w:ind w:left="424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404"/>
        </w:tabs>
        <w:ind w:left="640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124"/>
        </w:tabs>
        <w:ind w:left="7124" w:hanging="360"/>
      </w:pPr>
      <w:rPr>
        <w:rFonts w:ascii="Wingdings" w:hAnsi="Wingdings" w:hint="default"/>
      </w:rPr>
    </w:lvl>
  </w:abstractNum>
  <w:abstractNum w:abstractNumId="11">
    <w:nsid w:val="50480FFA"/>
    <w:multiLevelType w:val="hybridMultilevel"/>
    <w:tmpl w:val="3550B83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2D91CA6"/>
    <w:multiLevelType w:val="hybridMultilevel"/>
    <w:tmpl w:val="A24229A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A042255"/>
    <w:multiLevelType w:val="hybridMultilevel"/>
    <w:tmpl w:val="F01ADF3E"/>
    <w:lvl w:ilvl="0" w:tplc="D682C06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E639F1"/>
    <w:multiLevelType w:val="hybridMultilevel"/>
    <w:tmpl w:val="CD605942"/>
    <w:lvl w:ilvl="0" w:tplc="0414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8"/>
  </w:num>
  <w:num w:numId="12">
    <w:abstractNumId w:val="14"/>
  </w:num>
  <w:num w:numId="13">
    <w:abstractNumId w:val="9"/>
  </w:num>
  <w:num w:numId="14">
    <w:abstractNumId w:val="4"/>
  </w:num>
  <w:num w:numId="15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>
      <o:colormru v:ext="edit" colors="#63ac3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A"/>
    <w:rsid w:val="00011A49"/>
    <w:rsid w:val="000215E9"/>
    <w:rsid w:val="00021D69"/>
    <w:rsid w:val="000361D9"/>
    <w:rsid w:val="0008650B"/>
    <w:rsid w:val="00087DE3"/>
    <w:rsid w:val="000A2BE7"/>
    <w:rsid w:val="000A3F95"/>
    <w:rsid w:val="000E3CED"/>
    <w:rsid w:val="000F3171"/>
    <w:rsid w:val="00113B96"/>
    <w:rsid w:val="00121BA1"/>
    <w:rsid w:val="0017629D"/>
    <w:rsid w:val="00190990"/>
    <w:rsid w:val="001A50A7"/>
    <w:rsid w:val="001C60E4"/>
    <w:rsid w:val="001D0C65"/>
    <w:rsid w:val="001D67F8"/>
    <w:rsid w:val="001E3307"/>
    <w:rsid w:val="001F7382"/>
    <w:rsid w:val="00205C66"/>
    <w:rsid w:val="00221F7B"/>
    <w:rsid w:val="00273DFA"/>
    <w:rsid w:val="00275318"/>
    <w:rsid w:val="00282565"/>
    <w:rsid w:val="002905F1"/>
    <w:rsid w:val="00294E48"/>
    <w:rsid w:val="002A6141"/>
    <w:rsid w:val="002B1372"/>
    <w:rsid w:val="002B4C6F"/>
    <w:rsid w:val="002B5519"/>
    <w:rsid w:val="002D39E7"/>
    <w:rsid w:val="002D4A72"/>
    <w:rsid w:val="002D67C6"/>
    <w:rsid w:val="002F429B"/>
    <w:rsid w:val="0033439C"/>
    <w:rsid w:val="00341283"/>
    <w:rsid w:val="00343202"/>
    <w:rsid w:val="003648C7"/>
    <w:rsid w:val="00376F53"/>
    <w:rsid w:val="003A7B95"/>
    <w:rsid w:val="00403C09"/>
    <w:rsid w:val="004210D8"/>
    <w:rsid w:val="0043209E"/>
    <w:rsid w:val="0044293B"/>
    <w:rsid w:val="00461506"/>
    <w:rsid w:val="0047724D"/>
    <w:rsid w:val="004874CD"/>
    <w:rsid w:val="00493630"/>
    <w:rsid w:val="00496D5F"/>
    <w:rsid w:val="004E2114"/>
    <w:rsid w:val="004E72D5"/>
    <w:rsid w:val="005130DD"/>
    <w:rsid w:val="00540CF3"/>
    <w:rsid w:val="005606C8"/>
    <w:rsid w:val="0058787F"/>
    <w:rsid w:val="005A114C"/>
    <w:rsid w:val="005B7DC9"/>
    <w:rsid w:val="005C6B34"/>
    <w:rsid w:val="005E30B1"/>
    <w:rsid w:val="005F1501"/>
    <w:rsid w:val="006000D1"/>
    <w:rsid w:val="00611E41"/>
    <w:rsid w:val="0061361A"/>
    <w:rsid w:val="006312D8"/>
    <w:rsid w:val="00635EC6"/>
    <w:rsid w:val="0063645E"/>
    <w:rsid w:val="0064085E"/>
    <w:rsid w:val="0065135B"/>
    <w:rsid w:val="00686890"/>
    <w:rsid w:val="006A279A"/>
    <w:rsid w:val="006B1993"/>
    <w:rsid w:val="006D3720"/>
    <w:rsid w:val="006D3891"/>
    <w:rsid w:val="006F6E24"/>
    <w:rsid w:val="00700ECC"/>
    <w:rsid w:val="00710006"/>
    <w:rsid w:val="0071313F"/>
    <w:rsid w:val="00722F9B"/>
    <w:rsid w:val="00726CBB"/>
    <w:rsid w:val="00733DFA"/>
    <w:rsid w:val="007343C9"/>
    <w:rsid w:val="00762216"/>
    <w:rsid w:val="00775149"/>
    <w:rsid w:val="00784F5C"/>
    <w:rsid w:val="00786085"/>
    <w:rsid w:val="007877BA"/>
    <w:rsid w:val="007966AE"/>
    <w:rsid w:val="007B39D8"/>
    <w:rsid w:val="007D2B1A"/>
    <w:rsid w:val="007F02BE"/>
    <w:rsid w:val="007F0E91"/>
    <w:rsid w:val="00817E3E"/>
    <w:rsid w:val="00825E91"/>
    <w:rsid w:val="00852796"/>
    <w:rsid w:val="00862939"/>
    <w:rsid w:val="0086303C"/>
    <w:rsid w:val="008757D7"/>
    <w:rsid w:val="00884ADC"/>
    <w:rsid w:val="008A2BDA"/>
    <w:rsid w:val="008B37AF"/>
    <w:rsid w:val="008B79C9"/>
    <w:rsid w:val="008C372A"/>
    <w:rsid w:val="008C3C10"/>
    <w:rsid w:val="00917A72"/>
    <w:rsid w:val="00984624"/>
    <w:rsid w:val="009E05BC"/>
    <w:rsid w:val="009E2EE6"/>
    <w:rsid w:val="009E60F9"/>
    <w:rsid w:val="00A0321F"/>
    <w:rsid w:val="00A25E02"/>
    <w:rsid w:val="00A405A3"/>
    <w:rsid w:val="00A943ED"/>
    <w:rsid w:val="00AC4ECD"/>
    <w:rsid w:val="00AC5E88"/>
    <w:rsid w:val="00B26C81"/>
    <w:rsid w:val="00B379BE"/>
    <w:rsid w:val="00B6405C"/>
    <w:rsid w:val="00B86A78"/>
    <w:rsid w:val="00B87220"/>
    <w:rsid w:val="00B9030A"/>
    <w:rsid w:val="00BB6F22"/>
    <w:rsid w:val="00BC1A58"/>
    <w:rsid w:val="00BC682B"/>
    <w:rsid w:val="00BD3182"/>
    <w:rsid w:val="00BD4278"/>
    <w:rsid w:val="00BE4DC1"/>
    <w:rsid w:val="00C60BC1"/>
    <w:rsid w:val="00C81943"/>
    <w:rsid w:val="00C9726F"/>
    <w:rsid w:val="00D005BA"/>
    <w:rsid w:val="00D150F3"/>
    <w:rsid w:val="00D30AF1"/>
    <w:rsid w:val="00D70EE2"/>
    <w:rsid w:val="00D81550"/>
    <w:rsid w:val="00D92D5F"/>
    <w:rsid w:val="00DB645B"/>
    <w:rsid w:val="00DC4563"/>
    <w:rsid w:val="00DC47EF"/>
    <w:rsid w:val="00DC521E"/>
    <w:rsid w:val="00DD5DBF"/>
    <w:rsid w:val="00DE22B8"/>
    <w:rsid w:val="00E312C0"/>
    <w:rsid w:val="00E42C86"/>
    <w:rsid w:val="00EA5932"/>
    <w:rsid w:val="00ED2C10"/>
    <w:rsid w:val="00F36697"/>
    <w:rsid w:val="00F5275C"/>
    <w:rsid w:val="00F65BD5"/>
    <w:rsid w:val="00F82385"/>
    <w:rsid w:val="00F83C52"/>
    <w:rsid w:val="00F87225"/>
    <w:rsid w:val="00F92063"/>
    <w:rsid w:val="00F9383C"/>
    <w:rsid w:val="00FA663D"/>
    <w:rsid w:val="00FB675B"/>
    <w:rsid w:val="00FC09AE"/>
    <w:rsid w:val="00FC7B36"/>
    <w:rsid w:val="00FD7827"/>
    <w:rsid w:val="00FF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3ac3b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Overskrift1">
    <w:name w:val="heading 1"/>
    <w:basedOn w:val="Normal"/>
    <w:next w:val="Normal"/>
    <w:qFormat/>
    <w:rsid w:val="0044293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DD060E"/>
    <w:pPr>
      <w:tabs>
        <w:tab w:val="center" w:pos="4153"/>
        <w:tab w:val="right" w:pos="8306"/>
      </w:tabs>
    </w:pPr>
  </w:style>
  <w:style w:type="paragraph" w:styleId="Bunntekst">
    <w:name w:val="footer"/>
    <w:basedOn w:val="Normal"/>
    <w:semiHidden/>
    <w:rsid w:val="00DD060E"/>
    <w:pPr>
      <w:tabs>
        <w:tab w:val="center" w:pos="4153"/>
        <w:tab w:val="right" w:pos="8306"/>
      </w:tabs>
    </w:pPr>
  </w:style>
  <w:style w:type="character" w:styleId="Hyperkobling">
    <w:name w:val="Hyperlink"/>
    <w:rsid w:val="00DD060E"/>
    <w:rPr>
      <w:color w:val="0000FF"/>
      <w:u w:val="single"/>
    </w:rPr>
  </w:style>
  <w:style w:type="character" w:styleId="Fulgthyperkobling">
    <w:name w:val="FollowedHyperlink"/>
    <w:rsid w:val="000E0017"/>
    <w:rPr>
      <w:color w:val="800080"/>
      <w:u w:val="single"/>
    </w:rPr>
  </w:style>
  <w:style w:type="paragraph" w:customStyle="1" w:styleId="Noparagraphstyle">
    <w:name w:val="[No paragraph style]"/>
    <w:rsid w:val="00D2306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  <w:lang w:eastAsia="en-US"/>
    </w:rPr>
  </w:style>
  <w:style w:type="table" w:styleId="Tabellrutenett">
    <w:name w:val="Table Grid"/>
    <w:basedOn w:val="Vanligtabell"/>
    <w:rsid w:val="00BC1A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semiHidden/>
    <w:rsid w:val="00493630"/>
    <w:rPr>
      <w:rFonts w:ascii="Tahoma" w:hAnsi="Tahoma" w:cs="Tahoma"/>
      <w:sz w:val="16"/>
      <w:szCs w:val="16"/>
    </w:rPr>
  </w:style>
  <w:style w:type="paragraph" w:styleId="Ingenmellomrom">
    <w:name w:val="No Spacing"/>
    <w:qFormat/>
    <w:rsid w:val="006F6E24"/>
    <w:pPr>
      <w:ind w:left="1060" w:firstLine="6"/>
    </w:pPr>
    <w:rPr>
      <w:rFonts w:ascii="Calibri" w:eastAsia="Calibri" w:hAnsi="Calibri"/>
      <w:sz w:val="22"/>
      <w:szCs w:val="22"/>
      <w:lang w:eastAsia="en-US"/>
    </w:rPr>
  </w:style>
  <w:style w:type="character" w:styleId="Sidetall">
    <w:name w:val="page number"/>
    <w:basedOn w:val="Standardskriftforavsnitt"/>
    <w:rsid w:val="004E72D5"/>
  </w:style>
  <w:style w:type="paragraph" w:styleId="Listeavsnitt">
    <w:name w:val="List Paragraph"/>
    <w:basedOn w:val="Normal"/>
    <w:uiPriority w:val="34"/>
    <w:qFormat/>
    <w:rsid w:val="00FC09AE"/>
    <w:pPr>
      <w:ind w:left="708"/>
    </w:pPr>
  </w:style>
  <w:style w:type="paragraph" w:styleId="Tittel">
    <w:name w:val="Title"/>
    <w:basedOn w:val="Normal"/>
    <w:next w:val="Normal"/>
    <w:link w:val="TittelTegn"/>
    <w:uiPriority w:val="10"/>
    <w:qFormat/>
    <w:rsid w:val="007877B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7877B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Overskrift1">
    <w:name w:val="heading 1"/>
    <w:basedOn w:val="Normal"/>
    <w:next w:val="Normal"/>
    <w:qFormat/>
    <w:rsid w:val="0044293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DD060E"/>
    <w:pPr>
      <w:tabs>
        <w:tab w:val="center" w:pos="4153"/>
        <w:tab w:val="right" w:pos="8306"/>
      </w:tabs>
    </w:pPr>
  </w:style>
  <w:style w:type="paragraph" w:styleId="Bunntekst">
    <w:name w:val="footer"/>
    <w:basedOn w:val="Normal"/>
    <w:semiHidden/>
    <w:rsid w:val="00DD060E"/>
    <w:pPr>
      <w:tabs>
        <w:tab w:val="center" w:pos="4153"/>
        <w:tab w:val="right" w:pos="8306"/>
      </w:tabs>
    </w:pPr>
  </w:style>
  <w:style w:type="character" w:styleId="Hyperkobling">
    <w:name w:val="Hyperlink"/>
    <w:rsid w:val="00DD060E"/>
    <w:rPr>
      <w:color w:val="0000FF"/>
      <w:u w:val="single"/>
    </w:rPr>
  </w:style>
  <w:style w:type="character" w:styleId="Fulgthyperkobling">
    <w:name w:val="FollowedHyperlink"/>
    <w:rsid w:val="000E0017"/>
    <w:rPr>
      <w:color w:val="800080"/>
      <w:u w:val="single"/>
    </w:rPr>
  </w:style>
  <w:style w:type="paragraph" w:customStyle="1" w:styleId="Noparagraphstyle">
    <w:name w:val="[No paragraph style]"/>
    <w:rsid w:val="00D2306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  <w:lang w:eastAsia="en-US"/>
    </w:rPr>
  </w:style>
  <w:style w:type="table" w:styleId="Tabellrutenett">
    <w:name w:val="Table Grid"/>
    <w:basedOn w:val="Vanligtabell"/>
    <w:rsid w:val="00BC1A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semiHidden/>
    <w:rsid w:val="00493630"/>
    <w:rPr>
      <w:rFonts w:ascii="Tahoma" w:hAnsi="Tahoma" w:cs="Tahoma"/>
      <w:sz w:val="16"/>
      <w:szCs w:val="16"/>
    </w:rPr>
  </w:style>
  <w:style w:type="paragraph" w:styleId="Ingenmellomrom">
    <w:name w:val="No Spacing"/>
    <w:qFormat/>
    <w:rsid w:val="006F6E24"/>
    <w:pPr>
      <w:ind w:left="1060" w:firstLine="6"/>
    </w:pPr>
    <w:rPr>
      <w:rFonts w:ascii="Calibri" w:eastAsia="Calibri" w:hAnsi="Calibri"/>
      <w:sz w:val="22"/>
      <w:szCs w:val="22"/>
      <w:lang w:eastAsia="en-US"/>
    </w:rPr>
  </w:style>
  <w:style w:type="character" w:styleId="Sidetall">
    <w:name w:val="page number"/>
    <w:basedOn w:val="Standardskriftforavsnitt"/>
    <w:rsid w:val="004E72D5"/>
  </w:style>
  <w:style w:type="paragraph" w:styleId="Listeavsnitt">
    <w:name w:val="List Paragraph"/>
    <w:basedOn w:val="Normal"/>
    <w:uiPriority w:val="34"/>
    <w:qFormat/>
    <w:rsid w:val="00FC09AE"/>
    <w:pPr>
      <w:ind w:left="708"/>
    </w:pPr>
  </w:style>
  <w:style w:type="paragraph" w:styleId="Tittel">
    <w:name w:val="Title"/>
    <w:basedOn w:val="Normal"/>
    <w:next w:val="Normal"/>
    <w:link w:val="TittelTegn"/>
    <w:uiPriority w:val="10"/>
    <w:qFormat/>
    <w:rsid w:val="007877B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7877B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0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pe2911\AppData\Roaming\Microsoft\Maler\Private%20maler\Kretsen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Kretsen.dotx</Template>
  <TotalTime>110</TotalTime>
  <Pages>2</Pages>
  <Words>789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Notat</vt:lpstr>
    </vt:vector>
  </TitlesOfParts>
  <Company>Norges speiderforbund</Company>
  <LinksUpToDate>false</LinksUpToDate>
  <CharactersWithSpaces>4963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Pedersen Nils-Fredrik - Gjøvik videregående skole</dc:creator>
  <cp:lastModifiedBy>Pedersen Nils-Fredrik - Gjøvik videregående skole</cp:lastModifiedBy>
  <cp:revision>2</cp:revision>
  <cp:lastPrinted>2011-09-01T14:25:00Z</cp:lastPrinted>
  <dcterms:created xsi:type="dcterms:W3CDTF">2014-01-16T18:10:00Z</dcterms:created>
  <dcterms:modified xsi:type="dcterms:W3CDTF">2014-01-16T20:04:00Z</dcterms:modified>
</cp:coreProperties>
</file>